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D97BF" w14:textId="5DADDA53" w:rsidR="00BB1CA0" w:rsidRDefault="007C548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36071" wp14:editId="5F323E21">
                <wp:simplePos x="0" y="0"/>
                <wp:positionH relativeFrom="column">
                  <wp:posOffset>-495300</wp:posOffset>
                </wp:positionH>
                <wp:positionV relativeFrom="paragraph">
                  <wp:posOffset>0</wp:posOffset>
                </wp:positionV>
                <wp:extent cx="6772275" cy="67945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245735"/>
                                <w:sz w:val="44"/>
                              </w:rPr>
                              <w:id w:val="-2048822838"/>
                              <w:text/>
                            </w:sdtPr>
                            <w:sdtEndPr/>
                            <w:sdtContent>
                              <w:p w14:paraId="5DE5C1D2" w14:textId="1EE6FFFB" w:rsidR="004460A0" w:rsidRPr="00E51070" w:rsidRDefault="00E51070" w:rsidP="004460A0">
                                <w:pPr>
                                  <w:pStyle w:val="PTHeadline"/>
                                  <w:spacing w:line="240" w:lineRule="auto"/>
                                  <w:rPr>
                                    <w:rFonts w:asciiTheme="minorHAnsi" w:hAnsiTheme="minorHAnsi"/>
                                    <w:color w:val="245735"/>
                                    <w:spacing w:val="0"/>
                                    <w:kern w:val="0"/>
                                    <w:sz w:val="14"/>
                                  </w:rPr>
                                </w:pPr>
                                <w:proofErr w:type="spellStart"/>
                                <w:r w:rsidRPr="00E51070">
                                  <w:rPr>
                                    <w:color w:val="245735"/>
                                    <w:sz w:val="44"/>
                                  </w:rPr>
                                  <w:t>MKHogwatch</w:t>
                                </w:r>
                                <w:proofErr w:type="spellEnd"/>
                                <w:r w:rsidRPr="00E51070">
                                  <w:rPr>
                                    <w:color w:val="245735"/>
                                    <w:sz w:val="44"/>
                                  </w:rPr>
                                  <w:t xml:space="preserve"> Monitoring Log </w:t>
                                </w:r>
                                <w:r w:rsidR="00FB65F0">
                                  <w:rPr>
                                    <w:color w:val="245735"/>
                                    <w:sz w:val="44"/>
                                  </w:rPr>
                                  <w:t>2021</w:t>
                                </w:r>
                                <w:r w:rsidR="003045F3">
                                  <w:rPr>
                                    <w:color w:val="245735"/>
                                    <w:sz w:val="44"/>
                                  </w:rPr>
                                  <w:t>:</w:t>
                                </w:r>
                              </w:p>
                            </w:sdtContent>
                          </w:sdt>
                          <w:p w14:paraId="52498156" w14:textId="77777777" w:rsidR="004460A0" w:rsidRPr="00E51070" w:rsidRDefault="004460A0">
                            <w:pPr>
                              <w:rPr>
                                <w:color w:val="245735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360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9pt;margin-top:0;width:533.25pt;height:5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" filled="f" stroked="f">
                <v:textbox>
                  <w:txbxContent>
                    <w:sdt>
                      <w:sdtPr>
                        <w:rPr>
                          <w:color w:val="245735"/>
                          <w:sz w:val="44"/>
                        </w:rPr>
                        <w:id w:val="-2048822838"/>
                        <w:text/>
                      </w:sdtPr>
                      <w:sdtEndPr/>
                      <w:sdtContent>
                        <w:p w14:paraId="5DE5C1D2" w14:textId="1EE6FFFB" w:rsidR="004460A0" w:rsidRPr="00E51070" w:rsidRDefault="00E51070" w:rsidP="004460A0">
                          <w:pPr>
                            <w:pStyle w:val="PTHeadline"/>
                            <w:spacing w:line="240" w:lineRule="auto"/>
                            <w:rPr>
                              <w:rFonts w:asciiTheme="minorHAnsi" w:hAnsiTheme="minorHAnsi"/>
                              <w:color w:val="245735"/>
                              <w:spacing w:val="0"/>
                              <w:kern w:val="0"/>
                              <w:sz w:val="14"/>
                            </w:rPr>
                          </w:pPr>
                          <w:proofErr w:type="spellStart"/>
                          <w:r w:rsidRPr="00E51070">
                            <w:rPr>
                              <w:color w:val="245735"/>
                              <w:sz w:val="44"/>
                            </w:rPr>
                            <w:t>MKHogwatch</w:t>
                          </w:r>
                          <w:proofErr w:type="spellEnd"/>
                          <w:r w:rsidRPr="00E51070">
                            <w:rPr>
                              <w:color w:val="245735"/>
                              <w:sz w:val="44"/>
                            </w:rPr>
                            <w:t xml:space="preserve"> Monitoring Log </w:t>
                          </w:r>
                          <w:r w:rsidR="00FB65F0">
                            <w:rPr>
                              <w:color w:val="245735"/>
                              <w:sz w:val="44"/>
                            </w:rPr>
                            <w:t>2021</w:t>
                          </w:r>
                          <w:r w:rsidR="003045F3">
                            <w:rPr>
                              <w:color w:val="245735"/>
                              <w:sz w:val="44"/>
                            </w:rPr>
                            <w:t>:</w:t>
                          </w:r>
                        </w:p>
                      </w:sdtContent>
                    </w:sdt>
                    <w:p w14:paraId="52498156" w14:textId="77777777" w:rsidR="004460A0" w:rsidRPr="00E51070" w:rsidRDefault="004460A0">
                      <w:pPr>
                        <w:rPr>
                          <w:color w:val="245735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52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DBB16" wp14:editId="60EF16A1">
                <wp:simplePos x="0" y="0"/>
                <wp:positionH relativeFrom="column">
                  <wp:posOffset>3820160</wp:posOffset>
                </wp:positionH>
                <wp:positionV relativeFrom="paragraph">
                  <wp:posOffset>8913495</wp:posOffset>
                </wp:positionV>
                <wp:extent cx="2974097" cy="125449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097" cy="1254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10C" w14:textId="77777777" w:rsidR="00E671F1" w:rsidRDefault="00E671F1" w:rsidP="00E671F1">
                            <w:pPr>
                              <w:spacing w:line="36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71F1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For more information visit</w:t>
                            </w:r>
                          </w:p>
                          <w:p w14:paraId="77C34750" w14:textId="77777777" w:rsidR="00E671F1" w:rsidRPr="00E671F1" w:rsidRDefault="00E671F1" w:rsidP="00E671F1">
                            <w:pPr>
                              <w:spacing w:line="36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671F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www.theparkstrust.co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BB16" id="Text Box 1" o:spid="_x0000_s1027" type="#_x0000_t202" style="position:absolute;margin-left:300.8pt;margin-top:701.85pt;width:234.2pt;height:9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" filled="f" stroked="f">
                <v:textbox>
                  <w:txbxContent>
                    <w:p w14:paraId="65A4A10C" w14:textId="77777777" w:rsidR="00E671F1" w:rsidRDefault="00E671F1" w:rsidP="00E671F1">
                      <w:pPr>
                        <w:spacing w:line="360" w:lineRule="exact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671F1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For more information visit</w:t>
                      </w:r>
                    </w:p>
                    <w:p w14:paraId="77C34750" w14:textId="77777777" w:rsidR="00E671F1" w:rsidRPr="00E671F1" w:rsidRDefault="00E671F1" w:rsidP="00E671F1">
                      <w:pPr>
                        <w:spacing w:line="360" w:lineRule="exact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671F1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www.theparkstrust.co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EC84C88" w14:textId="0214C60B" w:rsidR="00974CFC" w:rsidRPr="00974CFC" w:rsidRDefault="00021CD9" w:rsidP="00974CF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7BEC98" wp14:editId="65BB79C2">
                <wp:simplePos x="0" y="0"/>
                <wp:positionH relativeFrom="column">
                  <wp:posOffset>-647700</wp:posOffset>
                </wp:positionH>
                <wp:positionV relativeFrom="paragraph">
                  <wp:posOffset>264160</wp:posOffset>
                </wp:positionV>
                <wp:extent cx="8763000" cy="7524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245735"/>
                                <w:sz w:val="28"/>
                              </w:rPr>
                              <w:id w:val="-1284964731"/>
                              <w:text/>
                            </w:sdtPr>
                            <w:sdtEndPr/>
                            <w:sdtContent>
                              <w:p w14:paraId="63FDAE37" w14:textId="655AED40" w:rsidR="00E51070" w:rsidRPr="00E51070" w:rsidRDefault="007264D7" w:rsidP="00E51070">
                                <w:pPr>
                                  <w:pStyle w:val="PTHeadline"/>
                                  <w:spacing w:line="240" w:lineRule="auto"/>
                                  <w:rPr>
                                    <w:rFonts w:asciiTheme="minorHAnsi" w:hAnsiTheme="minorHAnsi"/>
                                    <w:color w:val="245735"/>
                                    <w:spacing w:val="0"/>
                                    <w:kern w:val="0"/>
                                    <w:sz w:val="12"/>
                                  </w:rPr>
                                </w:pPr>
                                <w:r w:rsidRPr="007264D7">
                                  <w:rPr>
                                    <w:color w:val="245735"/>
                                    <w:sz w:val="28"/>
                                  </w:rPr>
                                  <w:t>Survey completed at _________________________________________________________________                                                                                   (please give your postcode or road name so we can map your results</w:t>
                                </w:r>
                                <w:r w:rsidR="00925167">
                                  <w:rPr>
                                    <w:color w:val="245735"/>
                                    <w:sz w:val="28"/>
                                  </w:rPr>
                                  <w:t>,</w:t>
                                </w:r>
                                <w:r w:rsidR="00021CD9">
                                  <w:rPr>
                                    <w:color w:val="245735"/>
                                    <w:sz w:val="28"/>
                                  </w:rPr>
                                  <w:t xml:space="preserve">                                                                                                            </w:t>
                                </w:r>
                                <w:r w:rsidR="00925167">
                                  <w:rPr>
                                    <w:color w:val="245735"/>
                                    <w:sz w:val="28"/>
                                  </w:rPr>
                                  <w:t>grid reference is also useful</w:t>
                                </w:r>
                                <w:r w:rsidRPr="007264D7">
                                  <w:rPr>
                                    <w:color w:val="245735"/>
                                    <w:sz w:val="28"/>
                                  </w:rPr>
                                  <w:t>)</w:t>
                                </w:r>
                              </w:p>
                            </w:sdtContent>
                          </w:sdt>
                          <w:p w14:paraId="16115085" w14:textId="77777777" w:rsidR="00E51070" w:rsidRPr="00E51070" w:rsidRDefault="00E51070" w:rsidP="00E51070">
                            <w:pPr>
                              <w:rPr>
                                <w:color w:val="245735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EC98" id="Text Box 8" o:spid="_x0000_s1028" type="#_x0000_t202" style="position:absolute;margin-left:-51pt;margin-top:20.8pt;width:690pt;height: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" filled="f" stroked="f">
                <v:textbox>
                  <w:txbxContent>
                    <w:sdt>
                      <w:sdtPr>
                        <w:rPr>
                          <w:color w:val="245735"/>
                          <w:sz w:val="28"/>
                        </w:rPr>
                        <w:id w:val="-1284964731"/>
                        <w:text/>
                      </w:sdtPr>
                      <w:sdtEndPr/>
                      <w:sdtContent>
                        <w:p w14:paraId="63FDAE37" w14:textId="655AED40" w:rsidR="00E51070" w:rsidRPr="00E51070" w:rsidRDefault="007264D7" w:rsidP="00E51070">
                          <w:pPr>
                            <w:pStyle w:val="PTHeadline"/>
                            <w:spacing w:line="240" w:lineRule="auto"/>
                            <w:rPr>
                              <w:rFonts w:asciiTheme="minorHAnsi" w:hAnsiTheme="minorHAnsi"/>
                              <w:color w:val="245735"/>
                              <w:spacing w:val="0"/>
                              <w:kern w:val="0"/>
                              <w:sz w:val="12"/>
                            </w:rPr>
                          </w:pPr>
                          <w:r w:rsidRPr="007264D7">
                            <w:rPr>
                              <w:color w:val="245735"/>
                              <w:sz w:val="28"/>
                            </w:rPr>
                            <w:t>Survey completed at _________________________________________________________________                                                                                   (please give your postcode or road name so we can map your results</w:t>
                          </w:r>
                          <w:r w:rsidR="00925167">
                            <w:rPr>
                              <w:color w:val="245735"/>
                              <w:sz w:val="28"/>
                            </w:rPr>
                            <w:t>,</w:t>
                          </w:r>
                          <w:r w:rsidR="00021CD9">
                            <w:rPr>
                              <w:color w:val="245735"/>
                              <w:sz w:val="28"/>
                            </w:rPr>
                            <w:t xml:space="preserve">                                                                                                            </w:t>
                          </w:r>
                          <w:r w:rsidR="00925167">
                            <w:rPr>
                              <w:color w:val="245735"/>
                              <w:sz w:val="28"/>
                            </w:rPr>
                            <w:t>grid reference is also useful</w:t>
                          </w:r>
                          <w:r w:rsidRPr="007264D7">
                            <w:rPr>
                              <w:color w:val="245735"/>
                              <w:sz w:val="28"/>
                            </w:rPr>
                            <w:t>)</w:t>
                          </w:r>
                        </w:p>
                      </w:sdtContent>
                    </w:sdt>
                    <w:p w14:paraId="16115085" w14:textId="77777777" w:rsidR="00E51070" w:rsidRPr="00E51070" w:rsidRDefault="00E51070" w:rsidP="00E51070">
                      <w:pPr>
                        <w:rPr>
                          <w:color w:val="245735"/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506"/>
        <w:tblW w:w="15996" w:type="dxa"/>
        <w:tblLook w:val="04A0" w:firstRow="1" w:lastRow="0" w:firstColumn="1" w:lastColumn="0" w:noHBand="0" w:noVBand="1"/>
      </w:tblPr>
      <w:tblGrid>
        <w:gridCol w:w="1987"/>
        <w:gridCol w:w="2921"/>
        <w:gridCol w:w="1879"/>
        <w:gridCol w:w="3566"/>
        <w:gridCol w:w="5643"/>
      </w:tblGrid>
      <w:tr w:rsidR="00974CFC" w:rsidRPr="007C548E" w14:paraId="200DA79F" w14:textId="77777777" w:rsidTr="001A271E">
        <w:trPr>
          <w:trHeight w:val="884"/>
        </w:trPr>
        <w:tc>
          <w:tcPr>
            <w:tcW w:w="1987" w:type="dxa"/>
          </w:tcPr>
          <w:p w14:paraId="5A41168F" w14:textId="77777777" w:rsidR="00974CFC" w:rsidRPr="00974CFC" w:rsidRDefault="00974CFC" w:rsidP="00974CFC">
            <w:pPr>
              <w:rPr>
                <w:b/>
                <w:color w:val="385623" w:themeColor="accent6" w:themeShade="80"/>
                <w:sz w:val="24"/>
              </w:rPr>
            </w:pPr>
            <w:r w:rsidRPr="00974CFC">
              <w:rPr>
                <w:b/>
                <w:color w:val="385623" w:themeColor="accent6" w:themeShade="80"/>
                <w:sz w:val="28"/>
              </w:rPr>
              <w:t xml:space="preserve">Date </w:t>
            </w:r>
          </w:p>
        </w:tc>
        <w:tc>
          <w:tcPr>
            <w:tcW w:w="2921" w:type="dxa"/>
          </w:tcPr>
          <w:p w14:paraId="0E0B5C6C" w14:textId="77777777" w:rsidR="00974CFC" w:rsidRPr="00974CFC" w:rsidRDefault="00974CFC" w:rsidP="00974CFC">
            <w:pPr>
              <w:rPr>
                <w:b/>
                <w:color w:val="385623" w:themeColor="accent6" w:themeShade="80"/>
                <w:sz w:val="28"/>
              </w:rPr>
            </w:pPr>
            <w:r w:rsidRPr="00974CFC">
              <w:rPr>
                <w:b/>
                <w:color w:val="385623" w:themeColor="accent6" w:themeShade="80"/>
                <w:sz w:val="28"/>
              </w:rPr>
              <w:t xml:space="preserve">Tunnel Location &amp; Number </w:t>
            </w:r>
          </w:p>
        </w:tc>
        <w:tc>
          <w:tcPr>
            <w:tcW w:w="1879" w:type="dxa"/>
          </w:tcPr>
          <w:p w14:paraId="64E540FF" w14:textId="77777777" w:rsidR="00974CFC" w:rsidRPr="00974CFC" w:rsidRDefault="00974CFC" w:rsidP="00974CFC">
            <w:pPr>
              <w:jc w:val="center"/>
              <w:rPr>
                <w:b/>
                <w:color w:val="385623" w:themeColor="accent6" w:themeShade="80"/>
                <w:sz w:val="28"/>
              </w:rPr>
            </w:pPr>
            <w:r w:rsidRPr="00974CFC">
              <w:rPr>
                <w:b/>
                <w:color w:val="385623" w:themeColor="accent6" w:themeShade="80"/>
                <w:sz w:val="28"/>
              </w:rPr>
              <w:t>Bait taken</w:t>
            </w:r>
          </w:p>
          <w:p w14:paraId="49FB6575" w14:textId="77777777" w:rsidR="00974CFC" w:rsidRPr="00974CFC" w:rsidRDefault="00974CFC" w:rsidP="00974CFC">
            <w:pPr>
              <w:jc w:val="center"/>
              <w:rPr>
                <w:b/>
                <w:color w:val="385623" w:themeColor="accent6" w:themeShade="80"/>
                <w:sz w:val="24"/>
              </w:rPr>
            </w:pPr>
            <w:r w:rsidRPr="00974CFC">
              <w:rPr>
                <w:b/>
                <w:color w:val="385623" w:themeColor="accent6" w:themeShade="80"/>
                <w:sz w:val="24"/>
              </w:rPr>
              <w:t>Yes /No</w:t>
            </w:r>
          </w:p>
        </w:tc>
        <w:tc>
          <w:tcPr>
            <w:tcW w:w="3566" w:type="dxa"/>
          </w:tcPr>
          <w:p w14:paraId="4C7005C8" w14:textId="77777777" w:rsidR="00974CFC" w:rsidRPr="00974CFC" w:rsidRDefault="00974CFC" w:rsidP="00974CFC">
            <w:pPr>
              <w:jc w:val="center"/>
              <w:rPr>
                <w:b/>
                <w:color w:val="385623" w:themeColor="accent6" w:themeShade="80"/>
                <w:sz w:val="24"/>
              </w:rPr>
            </w:pPr>
            <w:r w:rsidRPr="00974CFC">
              <w:rPr>
                <w:b/>
                <w:color w:val="385623" w:themeColor="accent6" w:themeShade="80"/>
                <w:sz w:val="24"/>
              </w:rPr>
              <w:t>Footprints recorded /ID animal(s)</w:t>
            </w:r>
          </w:p>
          <w:p w14:paraId="009AA00E" w14:textId="77777777" w:rsidR="00974CFC" w:rsidRPr="00974CFC" w:rsidRDefault="00974CFC" w:rsidP="00974CFC">
            <w:pPr>
              <w:jc w:val="center"/>
              <w:rPr>
                <w:b/>
                <w:color w:val="385623" w:themeColor="accent6" w:themeShade="80"/>
                <w:sz w:val="24"/>
              </w:rPr>
            </w:pPr>
            <w:r w:rsidRPr="00974CFC">
              <w:rPr>
                <w:b/>
                <w:color w:val="385623" w:themeColor="accent6" w:themeShade="80"/>
                <w:sz w:val="24"/>
              </w:rPr>
              <w:t>Using the ID sheet provided</w:t>
            </w:r>
          </w:p>
        </w:tc>
        <w:tc>
          <w:tcPr>
            <w:tcW w:w="5643" w:type="dxa"/>
            <w:tcBorders>
              <w:bottom w:val="single" w:sz="4" w:space="0" w:color="auto"/>
            </w:tcBorders>
          </w:tcPr>
          <w:p w14:paraId="46FAD6C2" w14:textId="77777777" w:rsidR="00974CFC" w:rsidRPr="00974CFC" w:rsidRDefault="00974CFC" w:rsidP="00974CFC">
            <w:pPr>
              <w:rPr>
                <w:b/>
                <w:color w:val="385623" w:themeColor="accent6" w:themeShade="80"/>
                <w:sz w:val="24"/>
              </w:rPr>
            </w:pPr>
            <w:r w:rsidRPr="00974CFC">
              <w:rPr>
                <w:b/>
                <w:color w:val="385623" w:themeColor="accent6" w:themeShade="80"/>
                <w:sz w:val="28"/>
              </w:rPr>
              <w:t>Notes – live sightings / droppings etc…</w:t>
            </w:r>
          </w:p>
        </w:tc>
      </w:tr>
      <w:tr w:rsidR="00974CFC" w:rsidRPr="007C548E" w14:paraId="65D27147" w14:textId="77777777" w:rsidTr="001A271E">
        <w:trPr>
          <w:trHeight w:val="1220"/>
        </w:trPr>
        <w:tc>
          <w:tcPr>
            <w:tcW w:w="1987" w:type="dxa"/>
          </w:tcPr>
          <w:p w14:paraId="46E44738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2921" w:type="dxa"/>
          </w:tcPr>
          <w:p w14:paraId="3E8CFB9F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1879" w:type="dxa"/>
          </w:tcPr>
          <w:p w14:paraId="419DD927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3566" w:type="dxa"/>
          </w:tcPr>
          <w:p w14:paraId="5FA09791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5643" w:type="dxa"/>
            <w:tcBorders>
              <w:right w:val="single" w:sz="4" w:space="0" w:color="auto"/>
            </w:tcBorders>
          </w:tcPr>
          <w:p w14:paraId="2EE36CD2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</w:tr>
      <w:tr w:rsidR="00974CFC" w:rsidRPr="007C548E" w14:paraId="39CDBE14" w14:textId="77777777" w:rsidTr="00021CD9">
        <w:trPr>
          <w:trHeight w:val="1168"/>
        </w:trPr>
        <w:tc>
          <w:tcPr>
            <w:tcW w:w="1987" w:type="dxa"/>
          </w:tcPr>
          <w:p w14:paraId="5550AB73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2921" w:type="dxa"/>
          </w:tcPr>
          <w:p w14:paraId="12CE41E2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1879" w:type="dxa"/>
          </w:tcPr>
          <w:p w14:paraId="0DC22C2F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3566" w:type="dxa"/>
          </w:tcPr>
          <w:p w14:paraId="6D25B993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5643" w:type="dxa"/>
          </w:tcPr>
          <w:p w14:paraId="5B4D2693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</w:tr>
      <w:tr w:rsidR="00974CFC" w:rsidRPr="007C548E" w14:paraId="148E23E3" w14:textId="77777777" w:rsidTr="00021CD9">
        <w:trPr>
          <w:trHeight w:val="1168"/>
        </w:trPr>
        <w:tc>
          <w:tcPr>
            <w:tcW w:w="1987" w:type="dxa"/>
          </w:tcPr>
          <w:p w14:paraId="2501D597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2921" w:type="dxa"/>
          </w:tcPr>
          <w:p w14:paraId="526BD0E7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1879" w:type="dxa"/>
          </w:tcPr>
          <w:p w14:paraId="0D3A1FF6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3566" w:type="dxa"/>
          </w:tcPr>
          <w:p w14:paraId="09E8E561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5643" w:type="dxa"/>
          </w:tcPr>
          <w:p w14:paraId="46B478E1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</w:tr>
      <w:tr w:rsidR="00974CFC" w:rsidRPr="007C548E" w14:paraId="2F384C1C" w14:textId="77777777" w:rsidTr="00021CD9">
        <w:trPr>
          <w:trHeight w:val="1168"/>
        </w:trPr>
        <w:tc>
          <w:tcPr>
            <w:tcW w:w="1987" w:type="dxa"/>
          </w:tcPr>
          <w:p w14:paraId="2C036E45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2921" w:type="dxa"/>
          </w:tcPr>
          <w:p w14:paraId="1AAA0664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1879" w:type="dxa"/>
          </w:tcPr>
          <w:p w14:paraId="07C3DC16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3566" w:type="dxa"/>
          </w:tcPr>
          <w:p w14:paraId="7FDEDC7B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5643" w:type="dxa"/>
          </w:tcPr>
          <w:p w14:paraId="23BD4622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</w:tr>
      <w:tr w:rsidR="00974CFC" w:rsidRPr="007C548E" w14:paraId="423AF382" w14:textId="77777777" w:rsidTr="00021CD9">
        <w:trPr>
          <w:trHeight w:val="1220"/>
        </w:trPr>
        <w:tc>
          <w:tcPr>
            <w:tcW w:w="1987" w:type="dxa"/>
            <w:tcBorders>
              <w:bottom w:val="single" w:sz="4" w:space="0" w:color="385623" w:themeColor="accent6" w:themeShade="80"/>
            </w:tcBorders>
          </w:tcPr>
          <w:p w14:paraId="1DCCAC22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2921" w:type="dxa"/>
            <w:tcBorders>
              <w:bottom w:val="single" w:sz="4" w:space="0" w:color="385623" w:themeColor="accent6" w:themeShade="80"/>
            </w:tcBorders>
          </w:tcPr>
          <w:p w14:paraId="4FF465A6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1879" w:type="dxa"/>
            <w:tcBorders>
              <w:bottom w:val="single" w:sz="4" w:space="0" w:color="385623" w:themeColor="accent6" w:themeShade="80"/>
            </w:tcBorders>
          </w:tcPr>
          <w:p w14:paraId="6DEC6E37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3566" w:type="dxa"/>
            <w:tcBorders>
              <w:bottom w:val="single" w:sz="4" w:space="0" w:color="385623" w:themeColor="accent6" w:themeShade="80"/>
            </w:tcBorders>
          </w:tcPr>
          <w:p w14:paraId="224D16D0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  <w:tc>
          <w:tcPr>
            <w:tcW w:w="5643" w:type="dxa"/>
            <w:tcBorders>
              <w:bottom w:val="single" w:sz="4" w:space="0" w:color="385623" w:themeColor="accent6" w:themeShade="80"/>
            </w:tcBorders>
          </w:tcPr>
          <w:p w14:paraId="0270F385" w14:textId="77777777" w:rsidR="00974CFC" w:rsidRPr="007C548E" w:rsidRDefault="00974CFC" w:rsidP="00974CFC">
            <w:pPr>
              <w:rPr>
                <w:color w:val="385623" w:themeColor="accent6" w:themeShade="80"/>
              </w:rPr>
            </w:pPr>
          </w:p>
        </w:tc>
      </w:tr>
    </w:tbl>
    <w:p w14:paraId="7B5ACAF4" w14:textId="719D9BFC" w:rsidR="00974CFC" w:rsidRPr="00974CFC" w:rsidRDefault="00021CD9" w:rsidP="00974CFC">
      <w:pPr>
        <w:tabs>
          <w:tab w:val="left" w:pos="279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88933" wp14:editId="69C852BA">
                <wp:simplePos x="0" y="0"/>
                <wp:positionH relativeFrom="column">
                  <wp:posOffset>6334125</wp:posOffset>
                </wp:positionH>
                <wp:positionV relativeFrom="paragraph">
                  <wp:posOffset>5790043</wp:posOffset>
                </wp:positionV>
                <wp:extent cx="3248025" cy="942975"/>
                <wp:effectExtent l="0" t="781050" r="0" b="790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394D3" w14:textId="598C519B" w:rsidR="000C23D4" w:rsidRPr="00021CD9" w:rsidRDefault="00E51070" w:rsidP="00021CD9">
                            <w:pPr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</w:pPr>
                            <w:r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>Don’t forget to e</w:t>
                            </w:r>
                            <w:r w:rsidR="003F1BEB"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>mail</w:t>
                            </w:r>
                            <w:r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 xml:space="preserve"> your results to </w:t>
                            </w:r>
                            <w:r w:rsidR="00202DE5"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>us</w:t>
                            </w:r>
                            <w:r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 xml:space="preserve"> at </w:t>
                            </w:r>
                            <w:r w:rsidR="003F1BEB" w:rsidRPr="00021C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52"/>
                              </w:rPr>
                              <w:t xml:space="preserve"> </w:t>
                            </w:r>
                            <w:r w:rsidR="0015002B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  <w:u w:val="single"/>
                              </w:rPr>
                              <w:t>mkh</w:t>
                            </w:r>
                            <w:bookmarkStart w:id="0" w:name="_GoBack"/>
                            <w:bookmarkEnd w:id="0"/>
                            <w:r w:rsidR="0015002B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  <w:u w:val="single"/>
                              </w:rPr>
                              <w:t>ogwatch</w:t>
                            </w:r>
                            <w:r w:rsidR="003F1BEB" w:rsidRP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  <w:u w:val="single"/>
                              </w:rPr>
                              <w:t>@theparkstrust.com</w:t>
                            </w:r>
                            <w:r w:rsidR="003F1BEB" w:rsidRP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  <w:t xml:space="preserve"> </w:t>
                            </w:r>
                            <w:r w:rsidRP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  <w:t>to become a part of our widespread hedgehog monitoring pro</w:t>
                            </w:r>
                            <w:r w:rsidR="00357100" w:rsidRP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  <w:t>ject</w:t>
                            </w:r>
                            <w:r w:rsidRP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  <w:t>.</w:t>
                            </w:r>
                            <w:r w:rsidR="00021CD9">
                              <w:rPr>
                                <w:rFonts w:ascii="Arial" w:hAnsi="Arial" w:cs="Arial"/>
                                <w:color w:val="FFFFFF" w:themeColor="background1"/>
                                <w:szCs w:val="52"/>
                              </w:rPr>
                              <w:t xml:space="preserve">  THANK YOU!</w:t>
                            </w:r>
                          </w:p>
                          <w:p w14:paraId="3C211800" w14:textId="77777777" w:rsidR="003F1BEB" w:rsidRPr="000C23D4" w:rsidRDefault="003F1BEB" w:rsidP="00A23E67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8933" id="Text Box 3" o:spid="_x0000_s1029" type="#_x0000_t202" style="position:absolute;margin-left:498.75pt;margin-top:455.9pt;width:255.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" filled="f" stroked="f">
                <v:textbox>
                  <w:txbxContent>
                    <w:p w14:paraId="1B7394D3" w14:textId="598C519B" w:rsidR="000C23D4" w:rsidRPr="00021CD9" w:rsidRDefault="00E51070" w:rsidP="00021CD9">
                      <w:pPr>
                        <w:spacing w:line="280" w:lineRule="exact"/>
                        <w:jc w:val="both"/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</w:pPr>
                      <w:r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>Don’t forget to e</w:t>
                      </w:r>
                      <w:r w:rsidR="003F1BEB"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>mail</w:t>
                      </w:r>
                      <w:r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 xml:space="preserve"> your results to </w:t>
                      </w:r>
                      <w:r w:rsidR="00202DE5"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>us</w:t>
                      </w:r>
                      <w:r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 xml:space="preserve"> at </w:t>
                      </w:r>
                      <w:r w:rsidR="003F1BEB" w:rsidRPr="00021CD9">
                        <w:rPr>
                          <w:rFonts w:ascii="Arial" w:hAnsi="Arial" w:cs="Arial"/>
                          <w:b/>
                          <w:color w:val="FFFFFF" w:themeColor="background1"/>
                          <w:szCs w:val="52"/>
                        </w:rPr>
                        <w:t xml:space="preserve"> </w:t>
                      </w:r>
                      <w:r w:rsidR="0015002B">
                        <w:rPr>
                          <w:rFonts w:ascii="Arial" w:hAnsi="Arial" w:cs="Arial"/>
                          <w:color w:val="FFFFFF" w:themeColor="background1"/>
                          <w:szCs w:val="52"/>
                          <w:u w:val="single"/>
                        </w:rPr>
                        <w:t>mkh</w:t>
                      </w:r>
                      <w:bookmarkStart w:id="1" w:name="_GoBack"/>
                      <w:bookmarkEnd w:id="1"/>
                      <w:r w:rsidR="0015002B">
                        <w:rPr>
                          <w:rFonts w:ascii="Arial" w:hAnsi="Arial" w:cs="Arial"/>
                          <w:color w:val="FFFFFF" w:themeColor="background1"/>
                          <w:szCs w:val="52"/>
                          <w:u w:val="single"/>
                        </w:rPr>
                        <w:t>ogwatch</w:t>
                      </w:r>
                      <w:r w:rsidR="003F1BEB" w:rsidRPr="00021CD9">
                        <w:rPr>
                          <w:rFonts w:ascii="Arial" w:hAnsi="Arial" w:cs="Arial"/>
                          <w:color w:val="FFFFFF" w:themeColor="background1"/>
                          <w:szCs w:val="52"/>
                          <w:u w:val="single"/>
                        </w:rPr>
                        <w:t>@theparkstrust.com</w:t>
                      </w:r>
                      <w:r w:rsidR="003F1BEB" w:rsidRPr="00021CD9"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  <w:t xml:space="preserve"> </w:t>
                      </w:r>
                      <w:r w:rsidRPr="00021CD9"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  <w:t>to become a part of our widespread hedgehog monitoring pro</w:t>
                      </w:r>
                      <w:r w:rsidR="00357100" w:rsidRPr="00021CD9"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  <w:t>ject</w:t>
                      </w:r>
                      <w:r w:rsidRPr="00021CD9"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  <w:t>.</w:t>
                      </w:r>
                      <w:r w:rsidR="00021CD9">
                        <w:rPr>
                          <w:rFonts w:ascii="Arial" w:hAnsi="Arial" w:cs="Arial"/>
                          <w:color w:val="FFFFFF" w:themeColor="background1"/>
                          <w:szCs w:val="52"/>
                        </w:rPr>
                        <w:t xml:space="preserve">  THANK YOU!</w:t>
                      </w:r>
                    </w:p>
                    <w:p w14:paraId="3C211800" w14:textId="77777777" w:rsidR="003F1BEB" w:rsidRPr="000C23D4" w:rsidRDefault="003F1BEB" w:rsidP="00A23E67">
                      <w:pPr>
                        <w:spacing w:line="28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74CFC" w:rsidRPr="00974CFC" w:rsidSect="00974CFC">
      <w:headerReference w:type="default" r:id="rId7"/>
      <w:footerReference w:type="default" r:id="rId8"/>
      <w:pgSz w:w="16840" w:h="11900" w:orient="landscape"/>
      <w:pgMar w:top="101" w:right="977" w:bottom="1440" w:left="1440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AF007" w14:textId="77777777" w:rsidR="00E51070" w:rsidRDefault="00E51070" w:rsidP="004460A0">
      <w:r>
        <w:separator/>
      </w:r>
    </w:p>
  </w:endnote>
  <w:endnote w:type="continuationSeparator" w:id="0">
    <w:p w14:paraId="14393DED" w14:textId="77777777" w:rsidR="00E51070" w:rsidRDefault="00E51070" w:rsidP="00446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8051B" w14:textId="77777777" w:rsidR="001E134F" w:rsidRDefault="001E134F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3211B44" wp14:editId="581FFACF">
          <wp:simplePos x="0" y="0"/>
          <wp:positionH relativeFrom="margin">
            <wp:posOffset>5730875</wp:posOffset>
          </wp:positionH>
          <wp:positionV relativeFrom="paragraph">
            <wp:posOffset>-914400</wp:posOffset>
          </wp:positionV>
          <wp:extent cx="4087368" cy="1600200"/>
          <wp:effectExtent l="0" t="0" r="254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736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3FDF2" w14:textId="77777777" w:rsidR="00E51070" w:rsidRDefault="00E51070" w:rsidP="004460A0">
      <w:r>
        <w:separator/>
      </w:r>
    </w:p>
  </w:footnote>
  <w:footnote w:type="continuationSeparator" w:id="0">
    <w:p w14:paraId="79D590A0" w14:textId="77777777" w:rsidR="00E51070" w:rsidRDefault="00E51070" w:rsidP="00446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FDB54" w14:textId="77777777" w:rsidR="00C66355" w:rsidRDefault="002C0B63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388A20" wp14:editId="7317D2C7">
          <wp:simplePos x="0" y="0"/>
          <wp:positionH relativeFrom="column">
            <wp:posOffset>6337934</wp:posOffset>
          </wp:positionH>
          <wp:positionV relativeFrom="paragraph">
            <wp:posOffset>226466</wp:posOffset>
          </wp:positionV>
          <wp:extent cx="3045177" cy="1269123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R-Logo-HiRes-Ass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8687" cy="1278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3FDFE85" wp14:editId="721A399C">
          <wp:simplePos x="0" y="0"/>
          <wp:positionH relativeFrom="column">
            <wp:posOffset>-973394</wp:posOffset>
          </wp:positionH>
          <wp:positionV relativeFrom="paragraph">
            <wp:posOffset>-449580</wp:posOffset>
          </wp:positionV>
          <wp:extent cx="10968929" cy="7754506"/>
          <wp:effectExtent l="0" t="0" r="4445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9522" cy="7769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70"/>
    <w:rsid w:val="00021CD9"/>
    <w:rsid w:val="00027C1C"/>
    <w:rsid w:val="0008095F"/>
    <w:rsid w:val="000A79A9"/>
    <w:rsid w:val="000C23D4"/>
    <w:rsid w:val="000D3FA8"/>
    <w:rsid w:val="0015002B"/>
    <w:rsid w:val="0018314C"/>
    <w:rsid w:val="001A271E"/>
    <w:rsid w:val="001E134F"/>
    <w:rsid w:val="00202DE5"/>
    <w:rsid w:val="00261BAE"/>
    <w:rsid w:val="00266CC3"/>
    <w:rsid w:val="0028534D"/>
    <w:rsid w:val="002C0B63"/>
    <w:rsid w:val="002C4FC5"/>
    <w:rsid w:val="002F48B2"/>
    <w:rsid w:val="003045F3"/>
    <w:rsid w:val="00357100"/>
    <w:rsid w:val="00363E11"/>
    <w:rsid w:val="00384604"/>
    <w:rsid w:val="003B0624"/>
    <w:rsid w:val="003F1BEB"/>
    <w:rsid w:val="004460A0"/>
    <w:rsid w:val="0045667A"/>
    <w:rsid w:val="00471959"/>
    <w:rsid w:val="0047360C"/>
    <w:rsid w:val="004E5253"/>
    <w:rsid w:val="00602235"/>
    <w:rsid w:val="00613E9E"/>
    <w:rsid w:val="00673148"/>
    <w:rsid w:val="00703F44"/>
    <w:rsid w:val="007264D7"/>
    <w:rsid w:val="007723B3"/>
    <w:rsid w:val="007C548E"/>
    <w:rsid w:val="00834B05"/>
    <w:rsid w:val="00851929"/>
    <w:rsid w:val="008762A0"/>
    <w:rsid w:val="008A53E9"/>
    <w:rsid w:val="00925167"/>
    <w:rsid w:val="00974CFC"/>
    <w:rsid w:val="00A23A0F"/>
    <w:rsid w:val="00A23E67"/>
    <w:rsid w:val="00A83704"/>
    <w:rsid w:val="00B13788"/>
    <w:rsid w:val="00B4765B"/>
    <w:rsid w:val="00B71F03"/>
    <w:rsid w:val="00BD0DA3"/>
    <w:rsid w:val="00C53DF6"/>
    <w:rsid w:val="00C61007"/>
    <w:rsid w:val="00C66355"/>
    <w:rsid w:val="00D4494E"/>
    <w:rsid w:val="00D965C6"/>
    <w:rsid w:val="00DA5CEB"/>
    <w:rsid w:val="00DA730B"/>
    <w:rsid w:val="00E51070"/>
    <w:rsid w:val="00E671F1"/>
    <w:rsid w:val="00FB65F0"/>
    <w:rsid w:val="00FC7DCF"/>
    <w:rsid w:val="00FE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831031"/>
  <w15:chartTrackingRefBased/>
  <w15:docId w15:val="{B1A7DF07-0818-4D8A-A43C-FCA78580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71F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0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0A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60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0A0"/>
    <w:rPr>
      <w:lang w:val="en-GB"/>
    </w:rPr>
  </w:style>
  <w:style w:type="paragraph" w:customStyle="1" w:styleId="PTHeadline">
    <w:name w:val="PT_Headline"/>
    <w:basedOn w:val="Normal"/>
    <w:qFormat/>
    <w:rsid w:val="004460A0"/>
    <w:pPr>
      <w:suppressAutoHyphens/>
      <w:spacing w:line="1320" w:lineRule="exact"/>
    </w:pPr>
    <w:rPr>
      <w:rFonts w:ascii="Arial" w:eastAsiaTheme="minorEastAsia" w:hAnsi="Arial"/>
      <w:spacing w:val="-20"/>
      <w:kern w:val="16"/>
      <w:sz w:val="128"/>
      <w:szCs w:val="22"/>
      <w:lang w:eastAsia="en-GB"/>
    </w:rPr>
  </w:style>
  <w:style w:type="paragraph" w:customStyle="1" w:styleId="PTEventtext">
    <w:name w:val="PT_Event text"/>
    <w:basedOn w:val="Normal"/>
    <w:qFormat/>
    <w:rsid w:val="004460A0"/>
    <w:pPr>
      <w:suppressAutoHyphens/>
      <w:spacing w:before="200" w:line="720" w:lineRule="exact"/>
    </w:pPr>
    <w:rPr>
      <w:rFonts w:ascii="Arial" w:eastAsiaTheme="minorEastAsia" w:hAnsi="Arial"/>
      <w:b/>
      <w:spacing w:val="-12"/>
      <w:kern w:val="16"/>
      <w:sz w:val="68"/>
      <w:szCs w:val="22"/>
      <w:lang w:eastAsia="en-GB"/>
    </w:rPr>
  </w:style>
  <w:style w:type="paragraph" w:customStyle="1" w:styleId="PTBookingessential">
    <w:name w:val="PT_Booking essential"/>
    <w:basedOn w:val="Normal"/>
    <w:qFormat/>
    <w:rsid w:val="004460A0"/>
    <w:pPr>
      <w:suppressAutoHyphens/>
      <w:spacing w:before="1000" w:line="560" w:lineRule="exact"/>
    </w:pPr>
    <w:rPr>
      <w:rFonts w:ascii="Arial" w:eastAsiaTheme="minorEastAsia" w:hAnsi="Arial"/>
      <w:spacing w:val="-8"/>
      <w:kern w:val="16"/>
      <w:sz w:val="48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3F1BE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51070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6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67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he%20Parks%20Trust\Brand%20Guidelines%20and%20Templates\Editable%20templates\Editable%20Template%20A4%20Landscap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C1B4F-F444-4F51-B18A-B768FA4CE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Template A4 Landscape New.dotx</Template>
  <TotalTime>96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Burger</dc:creator>
  <cp:keywords/>
  <dc:description/>
  <cp:lastModifiedBy>Carla Boswell</cp:lastModifiedBy>
  <cp:revision>9</cp:revision>
  <cp:lastPrinted>2019-03-26T09:34:00Z</cp:lastPrinted>
  <dcterms:created xsi:type="dcterms:W3CDTF">2021-03-09T17:05:00Z</dcterms:created>
  <dcterms:modified xsi:type="dcterms:W3CDTF">2021-03-23T10:55:00Z</dcterms:modified>
</cp:coreProperties>
</file>